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935" w:rsidRDefault="00176935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>Teresina,____/_____/_____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rPr>
          <w:b/>
          <w:i/>
        </w:rPr>
        <w:t xml:space="preserve">             </w:t>
      </w:r>
      <w:r>
        <w:rPr>
          <w:b/>
          <w:i/>
          <w:sz w:val="32"/>
        </w:rPr>
        <w:t xml:space="preserve">SOLICITAÇÃO DE DEFESA DE </w:t>
      </w:r>
      <w:r w:rsidR="00D623D2">
        <w:rPr>
          <w:b/>
          <w:i/>
          <w:sz w:val="32"/>
        </w:rPr>
        <w:t>DISSERTAÇÃO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>Ao Colegiado do Programa de</w:t>
      </w:r>
      <w:r w:rsidR="00176935">
        <w:t xml:space="preserve"> Pós-Graduação em Genética e Melhoramento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  <w:tab w:val="left" w:pos="1134"/>
        </w:tabs>
        <w:jc w:val="both"/>
      </w:pPr>
      <w:r>
        <w:t xml:space="preserve">              Venho pelo presente solicitar que sejam tomadas providências necessárias para a realização da Defesa da Dissertação de Mestrado do(a) aluno(a)__________________________________Matrícula_____________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>Intitulado____________________________________________________________________________________________________________________________________________________________________________________________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 xml:space="preserve">              </w:t>
      </w:r>
    </w:p>
    <w:p w:rsidR="00F4769E" w:rsidRDefault="00F4769E">
      <w:pPr>
        <w:pStyle w:val="Cabealho"/>
        <w:tabs>
          <w:tab w:val="clear" w:pos="4419"/>
          <w:tab w:val="clear" w:pos="8838"/>
        </w:tabs>
        <w:ind w:firstLine="1134"/>
        <w:jc w:val="both"/>
      </w:pPr>
      <w:r>
        <w:t>Sugiro que a Banca Examinadora seja composta por Profs. (as) Drs. (as) escolhidos dentre os seis nomes abaixo relacionados e que a defesa seja marcada, se possível,  para a data _____/_____/________   horas___________.</w:t>
      </w:r>
    </w:p>
    <w:p w:rsidR="009B340B" w:rsidRDefault="009B340B">
      <w:pPr>
        <w:pStyle w:val="Cabealho"/>
        <w:tabs>
          <w:tab w:val="clear" w:pos="4419"/>
          <w:tab w:val="clear" w:pos="8838"/>
        </w:tabs>
        <w:ind w:firstLine="1134"/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 xml:space="preserve">    1)________________________________________________</w:t>
      </w:r>
      <w:r w:rsidR="00E42DA8">
        <w:t>PRESIDENTE</w:t>
      </w:r>
      <w:r>
        <w:br/>
        <w:t xml:space="preserve">    2)________________________________________________</w:t>
      </w:r>
      <w:r w:rsidR="00E42DA8">
        <w:t>TITULAR</w:t>
      </w:r>
      <w:r>
        <w:br/>
        <w:t xml:space="preserve">    3)_________________________________________________</w:t>
      </w:r>
      <w:r w:rsidR="00E42DA8">
        <w:t>TITULAR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 xml:space="preserve">    4)_________________________________________________</w:t>
      </w:r>
      <w:r w:rsidR="00E42DA8">
        <w:t>SUPELNTE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 xml:space="preserve">    5)______________________________________________________________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 xml:space="preserve">    6)______________________________________________________________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  <w:r>
        <w:t xml:space="preserve">              Sem mais para o momento, subscrevo-me.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both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center"/>
      </w:pPr>
      <w:r>
        <w:t>_____________________________________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center"/>
      </w:pPr>
      <w:r>
        <w:t>Orientador (a)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center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center"/>
      </w:pPr>
    </w:p>
    <w:p w:rsidR="00F4769E" w:rsidRDefault="00F4769E">
      <w:pPr>
        <w:pStyle w:val="Cabealho"/>
        <w:tabs>
          <w:tab w:val="clear" w:pos="4419"/>
          <w:tab w:val="clear" w:pos="8838"/>
        </w:tabs>
        <w:jc w:val="center"/>
      </w:pPr>
      <w:r>
        <w:t>______________________________________</w:t>
      </w:r>
    </w:p>
    <w:p w:rsidR="00F4769E" w:rsidRDefault="00F4769E">
      <w:pPr>
        <w:pStyle w:val="Cabealho"/>
        <w:tabs>
          <w:tab w:val="clear" w:pos="4419"/>
          <w:tab w:val="clear" w:pos="8838"/>
        </w:tabs>
        <w:jc w:val="center"/>
      </w:pPr>
      <w:r>
        <w:t>Orientando (a)</w:t>
      </w:r>
    </w:p>
    <w:sectPr w:rsidR="00F4769E" w:rsidSect="00CC5421">
      <w:headerReference w:type="default" r:id="rId6"/>
      <w:pgSz w:w="11907" w:h="16840" w:code="9"/>
      <w:pgMar w:top="1701" w:right="708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A14" w:rsidRDefault="00553A14">
      <w:r>
        <w:separator/>
      </w:r>
    </w:p>
  </w:endnote>
  <w:endnote w:type="continuationSeparator" w:id="1">
    <w:p w:rsidR="00553A14" w:rsidRDefault="00553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A14" w:rsidRDefault="00553A14">
      <w:r>
        <w:separator/>
      </w:r>
    </w:p>
  </w:footnote>
  <w:footnote w:type="continuationSeparator" w:id="1">
    <w:p w:rsidR="00553A14" w:rsidRDefault="00553A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69E" w:rsidRDefault="00F7451F">
    <w:pPr>
      <w:pStyle w:val="Cabealho"/>
      <w:tabs>
        <w:tab w:val="left" w:pos="708"/>
      </w:tabs>
      <w:jc w:val="center"/>
      <w:rPr>
        <w:szCs w:val="22"/>
      </w:rPr>
    </w:pPr>
    <w:r>
      <w:rPr>
        <w:b/>
        <w:bCs/>
        <w:i/>
        <w:iCs/>
        <w:noProof/>
        <w:sz w:val="144"/>
        <w:szCs w:val="22"/>
      </w:rPr>
      <w:drawing>
        <wp:inline distT="0" distB="0" distL="0" distR="0">
          <wp:extent cx="863600" cy="800100"/>
          <wp:effectExtent l="19050" t="0" r="0" b="0"/>
          <wp:docPr id="1" name="Imagem 1" descr="Brasão%20Rep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%20Repúblic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76935" w:rsidRPr="008A3AFE" w:rsidRDefault="00176935" w:rsidP="00176935">
    <w:pPr>
      <w:pStyle w:val="Cabealho"/>
      <w:tabs>
        <w:tab w:val="left" w:pos="708"/>
      </w:tabs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>MINISTÉRIO DA EDUCAÇÃO</w:t>
    </w:r>
  </w:p>
  <w:p w:rsidR="00176935" w:rsidRPr="008A3AFE" w:rsidRDefault="00176935" w:rsidP="00176935">
    <w:pPr>
      <w:pStyle w:val="Cabealho"/>
      <w:tabs>
        <w:tab w:val="left" w:pos="0"/>
        <w:tab w:val="left" w:pos="708"/>
      </w:tabs>
      <w:ind w:left="12"/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>UNIVERSIDADE FEDERAL DO PIAUÍ</w:t>
    </w:r>
  </w:p>
  <w:p w:rsidR="00176935" w:rsidRPr="008A3AFE" w:rsidRDefault="00176935" w:rsidP="00176935">
    <w:pPr>
      <w:pStyle w:val="Cabealho"/>
      <w:tabs>
        <w:tab w:val="left" w:pos="0"/>
        <w:tab w:val="left" w:pos="708"/>
      </w:tabs>
      <w:ind w:left="12"/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>PRÓ-REITORIA DE PESQUISA E PÓS-GRADUAÇÃO</w:t>
    </w:r>
  </w:p>
  <w:p w:rsidR="00176935" w:rsidRPr="008A3AFE" w:rsidRDefault="00176935" w:rsidP="00176935">
    <w:pPr>
      <w:pStyle w:val="Cabealho"/>
      <w:tabs>
        <w:tab w:val="left" w:pos="0"/>
        <w:tab w:val="left" w:pos="708"/>
      </w:tabs>
      <w:ind w:left="12"/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>COORDENADORIA GERAL DE PÓS-GRADUAÇÃO</w:t>
    </w:r>
  </w:p>
  <w:p w:rsidR="00176935" w:rsidRPr="008A3AFE" w:rsidRDefault="00176935" w:rsidP="00176935">
    <w:pPr>
      <w:pStyle w:val="Cabealho"/>
      <w:tabs>
        <w:tab w:val="left" w:pos="0"/>
        <w:tab w:val="left" w:pos="708"/>
      </w:tabs>
      <w:ind w:left="12"/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 xml:space="preserve">NÚCLEO DE PÓS-GRADUAÇÃO </w:t>
    </w:r>
    <w:smartTag w:uri="urn:schemas-microsoft-com:office:smarttags" w:element="PersonName">
      <w:smartTagPr>
        <w:attr w:name="ProductID" w:val="EM CIￊNCIAS AGR￁RIAS"/>
      </w:smartTagPr>
      <w:r w:rsidRPr="008A3AFE">
        <w:rPr>
          <w:rFonts w:ascii="Arial" w:hAnsi="Arial" w:cs="Arial"/>
          <w:sz w:val="20"/>
        </w:rPr>
        <w:t>EM CIÊNCIAS AGRÁRIAS</w:t>
      </w:r>
    </w:smartTag>
  </w:p>
  <w:p w:rsidR="00176935" w:rsidRPr="008A3AFE" w:rsidRDefault="00176935" w:rsidP="00176935">
    <w:pPr>
      <w:pStyle w:val="Cabealho"/>
      <w:tabs>
        <w:tab w:val="left" w:pos="0"/>
        <w:tab w:val="left" w:pos="708"/>
      </w:tabs>
      <w:ind w:left="12"/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 xml:space="preserve">COORDENAÇÃO DO PROGRAMA DE PÓS-GRADUAÇÃO </w:t>
    </w:r>
    <w:smartTag w:uri="urn:schemas-microsoft-com:office:smarttags" w:element="PersonName">
      <w:smartTagPr>
        <w:attr w:name="ProductID" w:val="EM GEN￉TICA E MELHORAMENTO"/>
      </w:smartTagPr>
      <w:smartTag w:uri="urn:schemas-microsoft-com:office:smarttags" w:element="PersonName">
        <w:smartTagPr>
          <w:attr w:name="ProductID" w:val="EM GEN￉TICA E"/>
        </w:smartTagPr>
        <w:r w:rsidRPr="008A3AFE">
          <w:rPr>
            <w:rFonts w:ascii="Arial" w:hAnsi="Arial" w:cs="Arial"/>
            <w:sz w:val="20"/>
          </w:rPr>
          <w:t>EM GENÉTICA E</w:t>
        </w:r>
      </w:smartTag>
      <w:r w:rsidRPr="008A3AFE">
        <w:rPr>
          <w:rFonts w:ascii="Arial" w:hAnsi="Arial" w:cs="Arial"/>
          <w:sz w:val="20"/>
        </w:rPr>
        <w:t xml:space="preserve"> MELHORAMENTO</w:t>
      </w:r>
    </w:smartTag>
  </w:p>
  <w:p w:rsidR="00176935" w:rsidRDefault="00176935" w:rsidP="00176935">
    <w:pPr>
      <w:pStyle w:val="Cabealho"/>
      <w:tabs>
        <w:tab w:val="left" w:pos="1134"/>
      </w:tabs>
      <w:ind w:left="12"/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 xml:space="preserve">Campus Ministro Petrônio Portela – Cep: 64.049-550 </w:t>
    </w:r>
    <w:r>
      <w:rPr>
        <w:rFonts w:ascii="Arial" w:hAnsi="Arial" w:cs="Arial"/>
        <w:sz w:val="20"/>
      </w:rPr>
      <w:t>–</w:t>
    </w:r>
    <w:r w:rsidRPr="008A3AFE">
      <w:rPr>
        <w:rFonts w:ascii="Arial" w:hAnsi="Arial" w:cs="Arial"/>
        <w:sz w:val="20"/>
      </w:rPr>
      <w:t xml:space="preserve"> Teresina</w:t>
    </w:r>
    <w:r>
      <w:rPr>
        <w:rFonts w:ascii="Arial" w:hAnsi="Arial" w:cs="Arial"/>
        <w:sz w:val="20"/>
      </w:rPr>
      <w:t>-PI</w:t>
    </w:r>
    <w:r w:rsidRPr="008A3AFE">
      <w:rPr>
        <w:rFonts w:ascii="Arial" w:hAnsi="Arial" w:cs="Arial"/>
        <w:sz w:val="20"/>
      </w:rPr>
      <w:t xml:space="preserve"> - Telefax:</w:t>
    </w:r>
    <w:r>
      <w:rPr>
        <w:rFonts w:ascii="Garamond" w:hAnsi="Garamond"/>
        <w:sz w:val="22"/>
        <w:szCs w:val="18"/>
      </w:rPr>
      <w:t xml:space="preserve"> </w:t>
    </w:r>
    <w:r w:rsidRPr="008A3AFE">
      <w:rPr>
        <w:rFonts w:ascii="Garamond" w:hAnsi="Garamond"/>
        <w:sz w:val="20"/>
      </w:rPr>
      <w:t>3215-5753</w:t>
    </w:r>
    <w:r w:rsidRPr="008A3AFE">
      <w:rPr>
        <w:rFonts w:ascii="Arial" w:hAnsi="Arial" w:cs="Arial"/>
        <w:sz w:val="20"/>
      </w:rPr>
      <w:t xml:space="preserve">. </w:t>
    </w:r>
    <w:hyperlink r:id="rId2" w:history="1">
      <w:r w:rsidRPr="008A3AFE">
        <w:rPr>
          <w:rStyle w:val="Hyperlink"/>
          <w:rFonts w:ascii="Arial" w:hAnsi="Arial" w:cs="Arial"/>
          <w:sz w:val="20"/>
        </w:rPr>
        <w:t>www.ufpi.br/ppgm</w:t>
      </w:r>
    </w:hyperlink>
    <w:r w:rsidRPr="008A3AFE">
      <w:rPr>
        <w:rFonts w:ascii="Arial" w:hAnsi="Arial" w:cs="Arial"/>
        <w:sz w:val="20"/>
      </w:rPr>
      <w:t xml:space="preserve">; </w:t>
    </w:r>
  </w:p>
  <w:p w:rsidR="00176935" w:rsidRPr="008A3AFE" w:rsidRDefault="00176935" w:rsidP="00176935">
    <w:pPr>
      <w:pStyle w:val="Cabealho"/>
      <w:tabs>
        <w:tab w:val="left" w:pos="1134"/>
      </w:tabs>
      <w:ind w:left="12"/>
      <w:jc w:val="center"/>
      <w:rPr>
        <w:rFonts w:ascii="Arial" w:hAnsi="Arial" w:cs="Arial"/>
        <w:sz w:val="20"/>
      </w:rPr>
    </w:pPr>
    <w:r w:rsidRPr="008A3AFE">
      <w:rPr>
        <w:rFonts w:ascii="Arial" w:hAnsi="Arial" w:cs="Arial"/>
        <w:sz w:val="20"/>
      </w:rPr>
      <w:t>e-mail: ppgm@ufpi.edu.br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A94B2E"/>
    <w:rsid w:val="00022C72"/>
    <w:rsid w:val="000F50BD"/>
    <w:rsid w:val="00171F0D"/>
    <w:rsid w:val="00176935"/>
    <w:rsid w:val="001D661F"/>
    <w:rsid w:val="00252679"/>
    <w:rsid w:val="00553A14"/>
    <w:rsid w:val="00591112"/>
    <w:rsid w:val="007053FC"/>
    <w:rsid w:val="007A64A9"/>
    <w:rsid w:val="009B340B"/>
    <w:rsid w:val="00A94B2E"/>
    <w:rsid w:val="00C959BB"/>
    <w:rsid w:val="00CC5421"/>
    <w:rsid w:val="00D623D2"/>
    <w:rsid w:val="00E42DA8"/>
    <w:rsid w:val="00F0046F"/>
    <w:rsid w:val="00F4769E"/>
    <w:rsid w:val="00F74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5421"/>
    <w:rPr>
      <w:rFonts w:ascii="Verdana" w:hAnsi="Verdana"/>
      <w:sz w:val="24"/>
    </w:rPr>
  </w:style>
  <w:style w:type="paragraph" w:styleId="Ttulo3">
    <w:name w:val="heading 3"/>
    <w:basedOn w:val="Normal"/>
    <w:next w:val="Normal"/>
    <w:qFormat/>
    <w:rsid w:val="00CC5421"/>
    <w:pPr>
      <w:keepNext/>
      <w:ind w:left="426" w:firstLine="708"/>
      <w:outlineLvl w:val="2"/>
    </w:pPr>
    <w:rPr>
      <w:rFonts w:ascii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542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5421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5421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004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004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fpi.br/ppgm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programas\Microsoft%20Office\Modelos\CABE&#199;ALH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CABEÇALHO.dot</Template>
  <TotalTime>1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Teresina,____/_____/_____</vt:lpstr>
    </vt:vector>
  </TitlesOfParts>
  <Company>UFPI</Company>
  <LinksUpToDate>false</LinksUpToDate>
  <CharactersWithSpaces>1353</CharactersWithSpaces>
  <SharedDoc>false</SharedDoc>
  <HLinks>
    <vt:vector size="6" baseType="variant">
      <vt:variant>
        <vt:i4>6619234</vt:i4>
      </vt:variant>
      <vt:variant>
        <vt:i4>0</vt:i4>
      </vt:variant>
      <vt:variant>
        <vt:i4>0</vt:i4>
      </vt:variant>
      <vt:variant>
        <vt:i4>5</vt:i4>
      </vt:variant>
      <vt:variant>
        <vt:lpwstr>http://www.ufpi.br/ppgm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Teresina,____/_____/_____</dc:title>
  <dc:subject/>
  <dc:creator>UFPI</dc:creator>
  <cp:keywords/>
  <cp:lastModifiedBy>Usuário</cp:lastModifiedBy>
  <cp:revision>3</cp:revision>
  <cp:lastPrinted>2007-02-02T14:13:00Z</cp:lastPrinted>
  <dcterms:created xsi:type="dcterms:W3CDTF">2014-02-05T11:55:00Z</dcterms:created>
  <dcterms:modified xsi:type="dcterms:W3CDTF">2014-02-05T11:55:00Z</dcterms:modified>
</cp:coreProperties>
</file>